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910" w:rsidRDefault="00AC4910" w:rsidP="007E1E6C">
      <w:pPr>
        <w:pStyle w:val="Heading"/>
        <w:tabs>
          <w:tab w:val="center" w:pos="4513"/>
          <w:tab w:val="left" w:pos="7472"/>
        </w:tabs>
        <w:spacing w:before="160" w:after="320" w:line="240" w:lineRule="auto"/>
        <w:rPr>
          <w:sz w:val="36"/>
          <w:szCs w:val="36"/>
        </w:rPr>
      </w:pPr>
    </w:p>
    <w:p w:rsidR="00AC4910" w:rsidRDefault="00AC4910" w:rsidP="00BF0592">
      <w:pPr>
        <w:pStyle w:val="Heading"/>
        <w:tabs>
          <w:tab w:val="center" w:pos="4513"/>
          <w:tab w:val="left" w:pos="7472"/>
        </w:tabs>
        <w:spacing w:before="160" w:after="320" w:line="240" w:lineRule="auto"/>
        <w:jc w:val="center"/>
        <w:rPr>
          <w:sz w:val="36"/>
          <w:szCs w:val="36"/>
        </w:rPr>
      </w:pPr>
      <w:bookmarkStart w:id="0" w:name="_GoBack"/>
      <w:bookmarkEnd w:id="0"/>
    </w:p>
    <w:p w:rsidR="004B2794" w:rsidRPr="004B2794" w:rsidRDefault="004B2794" w:rsidP="00BF0592">
      <w:pPr>
        <w:pStyle w:val="Heading"/>
        <w:tabs>
          <w:tab w:val="center" w:pos="4513"/>
          <w:tab w:val="left" w:pos="7472"/>
        </w:tabs>
        <w:spacing w:before="160" w:after="320" w:line="240" w:lineRule="auto"/>
        <w:jc w:val="center"/>
        <w:rPr>
          <w:sz w:val="36"/>
          <w:szCs w:val="36"/>
        </w:rPr>
      </w:pPr>
      <w:r w:rsidRPr="004B2794">
        <w:rPr>
          <w:sz w:val="36"/>
          <w:szCs w:val="36"/>
        </w:rPr>
        <w:t>THE LARGEST DOG PHOTO SHOOT</w:t>
      </w: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7E1E6C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Owners name: _____________________________________________________________</w:t>
      </w: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85685" w:rsidRDefault="00E85685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Address:</w:t>
      </w:r>
      <w:r w:rsidR="007E1E6C">
        <w:rPr>
          <w:rFonts w:ascii="Arial" w:hAnsi="Arial" w:cs="Arial"/>
          <w:color w:val="auto"/>
          <w:sz w:val="22"/>
          <w:szCs w:val="22"/>
        </w:rPr>
        <w:t xml:space="preserve"> __________________________________________________________________</w:t>
      </w: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85685" w:rsidRDefault="00E85685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7E1E6C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Phone: ___________________  </w:t>
      </w:r>
      <w:r w:rsidR="004B2794">
        <w:rPr>
          <w:rFonts w:ascii="Arial" w:hAnsi="Arial" w:cs="Arial"/>
          <w:color w:val="auto"/>
          <w:sz w:val="22"/>
          <w:szCs w:val="22"/>
        </w:rPr>
        <w:t>Email</w:t>
      </w:r>
      <w:r>
        <w:rPr>
          <w:rFonts w:ascii="Arial" w:hAnsi="Arial" w:cs="Arial"/>
          <w:color w:val="auto"/>
          <w:sz w:val="22"/>
          <w:szCs w:val="22"/>
        </w:rPr>
        <w:t>: _________________________________________</w:t>
      </w: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85685" w:rsidRDefault="00E85685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Dog’s name </w:t>
      </w:r>
      <w:r w:rsidRPr="004B2794">
        <w:rPr>
          <w:rFonts w:ascii="Arial" w:hAnsi="Arial" w:cs="Arial"/>
          <w:color w:val="auto"/>
          <w:sz w:val="18"/>
          <w:szCs w:val="18"/>
        </w:rPr>
        <w:t>(complete separate</w:t>
      </w:r>
      <w:r>
        <w:rPr>
          <w:rFonts w:ascii="Arial" w:hAnsi="Arial" w:cs="Arial"/>
          <w:color w:val="auto"/>
          <w:sz w:val="18"/>
          <w:szCs w:val="18"/>
        </w:rPr>
        <w:t xml:space="preserve"> form</w:t>
      </w:r>
      <w:r w:rsidRPr="004B2794">
        <w:rPr>
          <w:rFonts w:ascii="Arial" w:hAnsi="Arial" w:cs="Arial"/>
          <w:color w:val="auto"/>
          <w:sz w:val="18"/>
          <w:szCs w:val="18"/>
        </w:rPr>
        <w:t xml:space="preserve"> for each dog)</w:t>
      </w:r>
      <w:r w:rsidRPr="004B2794">
        <w:rPr>
          <w:rFonts w:ascii="Arial" w:hAnsi="Arial" w:cs="Arial"/>
          <w:color w:val="auto"/>
          <w:sz w:val="22"/>
          <w:szCs w:val="22"/>
        </w:rPr>
        <w:t xml:space="preserve"> </w:t>
      </w:r>
      <w:r w:rsidR="007E1E6C">
        <w:rPr>
          <w:rFonts w:ascii="Arial" w:hAnsi="Arial" w:cs="Arial"/>
          <w:color w:val="auto"/>
          <w:sz w:val="22"/>
          <w:szCs w:val="22"/>
        </w:rPr>
        <w:t>______________________________________</w:t>
      </w: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Breed</w:t>
      </w:r>
      <w:r w:rsidR="007E1E6C">
        <w:rPr>
          <w:rFonts w:ascii="Arial" w:hAnsi="Arial" w:cs="Arial"/>
          <w:color w:val="auto"/>
          <w:sz w:val="22"/>
          <w:szCs w:val="22"/>
        </w:rPr>
        <w:t xml:space="preserve">: ________________________________   </w:t>
      </w:r>
      <w:r>
        <w:rPr>
          <w:rFonts w:ascii="Arial" w:hAnsi="Arial" w:cs="Arial"/>
          <w:color w:val="auto"/>
          <w:sz w:val="22"/>
          <w:szCs w:val="22"/>
        </w:rPr>
        <w:t>Age:</w:t>
      </w:r>
      <w:r w:rsidR="007E1E6C">
        <w:rPr>
          <w:rFonts w:ascii="Arial" w:hAnsi="Arial" w:cs="Arial"/>
          <w:color w:val="auto"/>
          <w:sz w:val="22"/>
          <w:szCs w:val="22"/>
        </w:rPr>
        <w:t xml:space="preserve"> ______________________________</w:t>
      </w:r>
    </w:p>
    <w:p w:rsidR="004B2794" w:rsidRDefault="004B2794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665398" w:rsidRDefault="00665398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E85685" w:rsidRDefault="00E85685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665398" w:rsidRDefault="00665398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To be filled out by a WTFN representative:</w:t>
      </w: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Registration number</w:t>
      </w:r>
      <w:r w:rsidR="007E1E6C">
        <w:rPr>
          <w:rFonts w:ascii="Arial" w:hAnsi="Arial" w:cs="Arial"/>
          <w:color w:val="auto"/>
          <w:sz w:val="22"/>
          <w:szCs w:val="22"/>
        </w:rPr>
        <w:t>: ________________________________________________________</w:t>
      </w: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C7756D" w:rsidRDefault="00C7756D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p w:rsidR="00523D96" w:rsidRPr="00523D96" w:rsidRDefault="00665398" w:rsidP="00523D96">
      <w:pPr>
        <w:rPr>
          <w:rFonts w:ascii="Times" w:eastAsia="Times New Roman" w:hAnsi="Times"/>
          <w:sz w:val="20"/>
          <w:szCs w:val="20"/>
          <w:lang w:val="en-AU"/>
        </w:rPr>
      </w:pPr>
      <w:r>
        <w:rPr>
          <w:rFonts w:ascii="Arial" w:hAnsi="Arial" w:cs="Arial"/>
          <w:sz w:val="22"/>
          <w:szCs w:val="22"/>
        </w:rPr>
        <w:t xml:space="preserve">Registration </w:t>
      </w:r>
      <w:r w:rsidR="00523D96">
        <w:rPr>
          <w:rFonts w:ascii="Arial" w:hAnsi="Arial" w:cs="Arial"/>
          <w:sz w:val="22"/>
          <w:szCs w:val="22"/>
        </w:rPr>
        <w:t>time</w:t>
      </w:r>
      <w:r w:rsidR="007E1E6C">
        <w:rPr>
          <w:rFonts w:ascii="Arial" w:hAnsi="Arial" w:cs="Arial"/>
          <w:sz w:val="22"/>
          <w:szCs w:val="22"/>
        </w:rPr>
        <w:t>: ________________________________</w:t>
      </w:r>
      <w:r w:rsidR="00551564">
        <w:rPr>
          <w:rFonts w:ascii="Arial" w:hAnsi="Arial" w:cs="Arial"/>
          <w:sz w:val="22"/>
          <w:szCs w:val="22"/>
        </w:rPr>
        <w:t>_ Attendance</w:t>
      </w:r>
      <w:r>
        <w:rPr>
          <w:rFonts w:ascii="Arial" w:hAnsi="Arial" w:cs="Arial"/>
          <w:sz w:val="22"/>
          <w:szCs w:val="22"/>
        </w:rPr>
        <w:t xml:space="preserve">: </w:t>
      </w:r>
      <w:r w:rsidR="00523D96" w:rsidRPr="00523D96">
        <w:rPr>
          <w:rFonts w:ascii="Menlo Regular" w:eastAsia="Times New Roman" w:hAnsi="Menlo Regular" w:cs="Menlo Regular"/>
          <w:color w:val="333333"/>
          <w:sz w:val="50"/>
          <w:szCs w:val="50"/>
          <w:shd w:val="clear" w:color="auto" w:fill="FFFFFF"/>
          <w:lang w:val="en-AU"/>
        </w:rPr>
        <w:t>☐</w:t>
      </w:r>
    </w:p>
    <w:p w:rsidR="00C7756D" w:rsidRDefault="007E1E6C" w:rsidP="004B2794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136525</wp:posOffset>
            </wp:positionV>
            <wp:extent cx="1028700" cy="1252855"/>
            <wp:effectExtent l="0" t="0" r="12700" b="0"/>
            <wp:wrapSquare wrapText="bothSides"/>
            <wp:docPr id="4" name="Picture 4" descr="Macintosh HD:Applications:Microsoft Office 2011:Office:Media:Clipart: Animals.localized:AA027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Animals.localized:AA0274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6627" w:rsidRPr="00F20B1F" w:rsidRDefault="00336627" w:rsidP="00F20B1F">
      <w:pPr>
        <w:pStyle w:val="Heading"/>
        <w:tabs>
          <w:tab w:val="center" w:pos="4513"/>
          <w:tab w:val="left" w:pos="7472"/>
        </w:tabs>
        <w:spacing w:after="0" w:line="240" w:lineRule="auto"/>
        <w:rPr>
          <w:rFonts w:ascii="Arial" w:hAnsi="Arial" w:cs="Arial"/>
          <w:color w:val="auto"/>
          <w:sz w:val="22"/>
          <w:szCs w:val="22"/>
        </w:rPr>
      </w:pPr>
    </w:p>
    <w:sectPr w:rsidR="00336627" w:rsidRPr="00F20B1F" w:rsidSect="00101A38">
      <w:headerReference w:type="default" r:id="rId9"/>
      <w:footerReference w:type="default" r:id="rId10"/>
      <w:pgSz w:w="11906" w:h="16838"/>
      <w:pgMar w:top="411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5685" w:rsidRDefault="00E85685" w:rsidP="007F5834">
      <w:r>
        <w:separator/>
      </w:r>
    </w:p>
  </w:endnote>
  <w:endnote w:type="continuationSeparator" w:id="0">
    <w:p w:rsidR="00E85685" w:rsidRDefault="00E85685" w:rsidP="007F58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Cond-Regular">
    <w:altName w:val="Times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Menlo Regular">
    <w:panose1 w:val="020B0609030804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685" w:rsidRDefault="00E85685" w:rsidP="0036650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495534" cy="495534"/>
          <wp:effectExtent l="0" t="0" r="12700" b="12700"/>
          <wp:docPr id="2" name="Picture 2" descr="Macintosh HD:Users:cstockbridge:Desktop:10_Primary-Logo_Blue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stockbridge:Desktop:10_Primary-Logo_Blue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27" cy="496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615649" cy="615649"/>
          <wp:effectExtent l="0" t="0" r="0" b="0"/>
          <wp:docPr id="3" name="Picture 3" descr="Macintosh HD:Users:cstockbridge:Desktop:logo-wtfn-red-200x2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cstockbridge:Desktop:logo-wtfn-red-200x20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842" cy="616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5685" w:rsidRDefault="00E85685" w:rsidP="007F5834">
      <w:r>
        <w:separator/>
      </w:r>
    </w:p>
  </w:footnote>
  <w:footnote w:type="continuationSeparator" w:id="0">
    <w:p w:rsidR="00E85685" w:rsidRDefault="00E85685" w:rsidP="007F5834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685" w:rsidRDefault="00E85685" w:rsidP="000F316C">
    <w:pPr>
      <w:pStyle w:val="Header"/>
      <w:ind w:left="4513" w:hanging="4513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-467995</wp:posOffset>
          </wp:positionV>
          <wp:extent cx="7973695" cy="2934970"/>
          <wp:effectExtent l="0" t="0" r="1905" b="11430"/>
          <wp:wrapSquare wrapText="bothSides"/>
          <wp:docPr id="1" name="Picture 1" descr="Macintosh HD:Users:gfinlay:Desktop:Screen Shot 2019-02-27 at 10.11.37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finlay:Desktop:Screen Shot 2019-02-27 at 10.11.37 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3695" cy="2934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793C"/>
    <w:multiLevelType w:val="multilevel"/>
    <w:tmpl w:val="02F85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01BAC"/>
    <w:multiLevelType w:val="hybridMultilevel"/>
    <w:tmpl w:val="89726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C1881"/>
    <w:multiLevelType w:val="hybridMultilevel"/>
    <w:tmpl w:val="6360F508"/>
    <w:lvl w:ilvl="0" w:tplc="04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0A4243CE"/>
    <w:multiLevelType w:val="hybridMultilevel"/>
    <w:tmpl w:val="97588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CD55B1"/>
    <w:multiLevelType w:val="hybridMultilevel"/>
    <w:tmpl w:val="45507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27CDC"/>
    <w:multiLevelType w:val="hybridMultilevel"/>
    <w:tmpl w:val="6C8CB58A"/>
    <w:lvl w:ilvl="0" w:tplc="FB7C7824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214E9"/>
    <w:multiLevelType w:val="hybridMultilevel"/>
    <w:tmpl w:val="D8C23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B70165"/>
    <w:multiLevelType w:val="hybridMultilevel"/>
    <w:tmpl w:val="02F85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D5014"/>
    <w:multiLevelType w:val="hybridMultilevel"/>
    <w:tmpl w:val="B616D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CC5C8F"/>
    <w:multiLevelType w:val="hybridMultilevel"/>
    <w:tmpl w:val="608EB9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213D63"/>
    <w:multiLevelType w:val="hybridMultilevel"/>
    <w:tmpl w:val="9B84AF3E"/>
    <w:lvl w:ilvl="0" w:tplc="D57809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F35BA4"/>
    <w:multiLevelType w:val="multilevel"/>
    <w:tmpl w:val="4FACFC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579A3"/>
    <w:multiLevelType w:val="hybridMultilevel"/>
    <w:tmpl w:val="6926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907269"/>
    <w:multiLevelType w:val="hybridMultilevel"/>
    <w:tmpl w:val="0FA20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D3760"/>
    <w:multiLevelType w:val="multilevel"/>
    <w:tmpl w:val="5ED8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AF12D6"/>
    <w:multiLevelType w:val="multilevel"/>
    <w:tmpl w:val="103633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12"/>
  </w:num>
  <w:num w:numId="6">
    <w:abstractNumId w:val="14"/>
  </w:num>
  <w:num w:numId="7">
    <w:abstractNumId w:val="4"/>
  </w:num>
  <w:num w:numId="8">
    <w:abstractNumId w:val="7"/>
  </w:num>
  <w:num w:numId="9">
    <w:abstractNumId w:val="15"/>
  </w:num>
  <w:num w:numId="10">
    <w:abstractNumId w:val="10"/>
  </w:num>
  <w:num w:numId="11">
    <w:abstractNumId w:val="9"/>
  </w:num>
  <w:num w:numId="12">
    <w:abstractNumId w:val="11"/>
  </w:num>
  <w:num w:numId="13">
    <w:abstractNumId w:val="0"/>
  </w:num>
  <w:num w:numId="14">
    <w:abstractNumId w:val="13"/>
  </w:num>
  <w:num w:numId="15">
    <w:abstractNumId w:val="2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attachedTemplate r:id="rId1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01946"/>
    <w:rsid w:val="0000012C"/>
    <w:rsid w:val="00001557"/>
    <w:rsid w:val="00001946"/>
    <w:rsid w:val="0000229E"/>
    <w:rsid w:val="00002E6B"/>
    <w:rsid w:val="00005E23"/>
    <w:rsid w:val="000074F3"/>
    <w:rsid w:val="00007F94"/>
    <w:rsid w:val="000140F7"/>
    <w:rsid w:val="00016A53"/>
    <w:rsid w:val="00021185"/>
    <w:rsid w:val="00021418"/>
    <w:rsid w:val="000237FF"/>
    <w:rsid w:val="000244DC"/>
    <w:rsid w:val="000255AA"/>
    <w:rsid w:val="00025A57"/>
    <w:rsid w:val="0002744E"/>
    <w:rsid w:val="00030538"/>
    <w:rsid w:val="0003161E"/>
    <w:rsid w:val="000322C3"/>
    <w:rsid w:val="000322E3"/>
    <w:rsid w:val="00032315"/>
    <w:rsid w:val="00032B78"/>
    <w:rsid w:val="000331D4"/>
    <w:rsid w:val="000336DA"/>
    <w:rsid w:val="000405F5"/>
    <w:rsid w:val="000427AC"/>
    <w:rsid w:val="000507E6"/>
    <w:rsid w:val="00053CAC"/>
    <w:rsid w:val="00056419"/>
    <w:rsid w:val="000570BB"/>
    <w:rsid w:val="00057157"/>
    <w:rsid w:val="0006366F"/>
    <w:rsid w:val="0006405D"/>
    <w:rsid w:val="00066895"/>
    <w:rsid w:val="000677EE"/>
    <w:rsid w:val="00071D7E"/>
    <w:rsid w:val="0007567D"/>
    <w:rsid w:val="00082C81"/>
    <w:rsid w:val="00083B51"/>
    <w:rsid w:val="0009157F"/>
    <w:rsid w:val="00091902"/>
    <w:rsid w:val="00091ADC"/>
    <w:rsid w:val="000945C5"/>
    <w:rsid w:val="000A07C8"/>
    <w:rsid w:val="000A5780"/>
    <w:rsid w:val="000A5A28"/>
    <w:rsid w:val="000A7721"/>
    <w:rsid w:val="000A776E"/>
    <w:rsid w:val="000B01EE"/>
    <w:rsid w:val="000B3635"/>
    <w:rsid w:val="000B7AA6"/>
    <w:rsid w:val="000C0999"/>
    <w:rsid w:val="000C23A8"/>
    <w:rsid w:val="000C24B8"/>
    <w:rsid w:val="000D39B5"/>
    <w:rsid w:val="000D3A54"/>
    <w:rsid w:val="000D7EBE"/>
    <w:rsid w:val="000E037D"/>
    <w:rsid w:val="000E0520"/>
    <w:rsid w:val="000E1294"/>
    <w:rsid w:val="000E1A56"/>
    <w:rsid w:val="000E1A8A"/>
    <w:rsid w:val="000E4BB4"/>
    <w:rsid w:val="000F1300"/>
    <w:rsid w:val="000F1334"/>
    <w:rsid w:val="000F1B7F"/>
    <w:rsid w:val="000F1CE1"/>
    <w:rsid w:val="000F2ED5"/>
    <w:rsid w:val="000F316C"/>
    <w:rsid w:val="000F39C2"/>
    <w:rsid w:val="000F5175"/>
    <w:rsid w:val="000F724D"/>
    <w:rsid w:val="000F73EE"/>
    <w:rsid w:val="00100330"/>
    <w:rsid w:val="00101A38"/>
    <w:rsid w:val="00102174"/>
    <w:rsid w:val="001028E7"/>
    <w:rsid w:val="00104E26"/>
    <w:rsid w:val="00105503"/>
    <w:rsid w:val="0010746B"/>
    <w:rsid w:val="00107C80"/>
    <w:rsid w:val="00113B48"/>
    <w:rsid w:val="00113FFD"/>
    <w:rsid w:val="001147AE"/>
    <w:rsid w:val="00116B84"/>
    <w:rsid w:val="00120338"/>
    <w:rsid w:val="00121663"/>
    <w:rsid w:val="00124009"/>
    <w:rsid w:val="00125A39"/>
    <w:rsid w:val="00126876"/>
    <w:rsid w:val="00127363"/>
    <w:rsid w:val="00133157"/>
    <w:rsid w:val="00133AF4"/>
    <w:rsid w:val="001343B9"/>
    <w:rsid w:val="0014332E"/>
    <w:rsid w:val="00144FC6"/>
    <w:rsid w:val="00145CA4"/>
    <w:rsid w:val="00153744"/>
    <w:rsid w:val="0015459A"/>
    <w:rsid w:val="00155F0B"/>
    <w:rsid w:val="00157215"/>
    <w:rsid w:val="00157C18"/>
    <w:rsid w:val="00157C40"/>
    <w:rsid w:val="00157DF1"/>
    <w:rsid w:val="00160FAE"/>
    <w:rsid w:val="001617C2"/>
    <w:rsid w:val="00161ADD"/>
    <w:rsid w:val="00162CCD"/>
    <w:rsid w:val="00163299"/>
    <w:rsid w:val="001638CD"/>
    <w:rsid w:val="00163E80"/>
    <w:rsid w:val="00172179"/>
    <w:rsid w:val="00172907"/>
    <w:rsid w:val="00175042"/>
    <w:rsid w:val="00182F95"/>
    <w:rsid w:val="00184820"/>
    <w:rsid w:val="001861A3"/>
    <w:rsid w:val="001864D5"/>
    <w:rsid w:val="00187DFC"/>
    <w:rsid w:val="00191AE2"/>
    <w:rsid w:val="001923A6"/>
    <w:rsid w:val="00193747"/>
    <w:rsid w:val="001A37DE"/>
    <w:rsid w:val="001A6AFA"/>
    <w:rsid w:val="001B1EF4"/>
    <w:rsid w:val="001B1FF7"/>
    <w:rsid w:val="001B2AC0"/>
    <w:rsid w:val="001B51D4"/>
    <w:rsid w:val="001B662F"/>
    <w:rsid w:val="001B6A8E"/>
    <w:rsid w:val="001C025A"/>
    <w:rsid w:val="001C0DC5"/>
    <w:rsid w:val="001C14F0"/>
    <w:rsid w:val="001C1CE2"/>
    <w:rsid w:val="001C4A58"/>
    <w:rsid w:val="001C77FB"/>
    <w:rsid w:val="001D27B2"/>
    <w:rsid w:val="001D441A"/>
    <w:rsid w:val="001E18D9"/>
    <w:rsid w:val="001E3B8B"/>
    <w:rsid w:val="001E6FBC"/>
    <w:rsid w:val="001F4192"/>
    <w:rsid w:val="001F7F93"/>
    <w:rsid w:val="0020083D"/>
    <w:rsid w:val="00201378"/>
    <w:rsid w:val="00201B72"/>
    <w:rsid w:val="00202A2C"/>
    <w:rsid w:val="00206C46"/>
    <w:rsid w:val="00206D16"/>
    <w:rsid w:val="0020713B"/>
    <w:rsid w:val="00207A8A"/>
    <w:rsid w:val="00210533"/>
    <w:rsid w:val="00210FBC"/>
    <w:rsid w:val="0021116E"/>
    <w:rsid w:val="00213F93"/>
    <w:rsid w:val="00215197"/>
    <w:rsid w:val="002252B4"/>
    <w:rsid w:val="00225394"/>
    <w:rsid w:val="002260ED"/>
    <w:rsid w:val="00226B32"/>
    <w:rsid w:val="00230ABB"/>
    <w:rsid w:val="00236DC2"/>
    <w:rsid w:val="00241EFD"/>
    <w:rsid w:val="00241F2B"/>
    <w:rsid w:val="002439AA"/>
    <w:rsid w:val="00245EC7"/>
    <w:rsid w:val="0025209E"/>
    <w:rsid w:val="002542CF"/>
    <w:rsid w:val="0025498A"/>
    <w:rsid w:val="00263E18"/>
    <w:rsid w:val="0026642E"/>
    <w:rsid w:val="0026661E"/>
    <w:rsid w:val="00267F82"/>
    <w:rsid w:val="00271CD2"/>
    <w:rsid w:val="00272C81"/>
    <w:rsid w:val="002757C3"/>
    <w:rsid w:val="0027680E"/>
    <w:rsid w:val="002800D9"/>
    <w:rsid w:val="00280A2C"/>
    <w:rsid w:val="002819B1"/>
    <w:rsid w:val="00282268"/>
    <w:rsid w:val="00284E39"/>
    <w:rsid w:val="00284FF7"/>
    <w:rsid w:val="002857B5"/>
    <w:rsid w:val="00290139"/>
    <w:rsid w:val="00291143"/>
    <w:rsid w:val="0029243F"/>
    <w:rsid w:val="00293D12"/>
    <w:rsid w:val="00295E4A"/>
    <w:rsid w:val="00296BCC"/>
    <w:rsid w:val="002A30E3"/>
    <w:rsid w:val="002A5DD3"/>
    <w:rsid w:val="002A6AE0"/>
    <w:rsid w:val="002B4EDA"/>
    <w:rsid w:val="002B6E1B"/>
    <w:rsid w:val="002B7D14"/>
    <w:rsid w:val="002C4098"/>
    <w:rsid w:val="002C4FAA"/>
    <w:rsid w:val="002C51D0"/>
    <w:rsid w:val="002C5841"/>
    <w:rsid w:val="002C634B"/>
    <w:rsid w:val="002D18BC"/>
    <w:rsid w:val="002D622D"/>
    <w:rsid w:val="002D62A2"/>
    <w:rsid w:val="002E1BE5"/>
    <w:rsid w:val="002E54B4"/>
    <w:rsid w:val="002E5922"/>
    <w:rsid w:val="002E6189"/>
    <w:rsid w:val="002F44A5"/>
    <w:rsid w:val="002F6974"/>
    <w:rsid w:val="00301D69"/>
    <w:rsid w:val="003032DF"/>
    <w:rsid w:val="0030604D"/>
    <w:rsid w:val="00307EA1"/>
    <w:rsid w:val="00311F32"/>
    <w:rsid w:val="0031203E"/>
    <w:rsid w:val="00312343"/>
    <w:rsid w:val="00315DCA"/>
    <w:rsid w:val="00315EED"/>
    <w:rsid w:val="0031670E"/>
    <w:rsid w:val="00317351"/>
    <w:rsid w:val="00320CB3"/>
    <w:rsid w:val="003220BB"/>
    <w:rsid w:val="003221A0"/>
    <w:rsid w:val="0032600B"/>
    <w:rsid w:val="003300CA"/>
    <w:rsid w:val="00331CAE"/>
    <w:rsid w:val="003324EA"/>
    <w:rsid w:val="00334AC6"/>
    <w:rsid w:val="003351EB"/>
    <w:rsid w:val="00336627"/>
    <w:rsid w:val="00337A08"/>
    <w:rsid w:val="00340FC5"/>
    <w:rsid w:val="003448C6"/>
    <w:rsid w:val="00351965"/>
    <w:rsid w:val="00352411"/>
    <w:rsid w:val="00352FFD"/>
    <w:rsid w:val="00354892"/>
    <w:rsid w:val="003566D5"/>
    <w:rsid w:val="0036064C"/>
    <w:rsid w:val="00361560"/>
    <w:rsid w:val="003615BC"/>
    <w:rsid w:val="003615D2"/>
    <w:rsid w:val="00365853"/>
    <w:rsid w:val="00366507"/>
    <w:rsid w:val="00366FA8"/>
    <w:rsid w:val="00372973"/>
    <w:rsid w:val="0037395B"/>
    <w:rsid w:val="003806F0"/>
    <w:rsid w:val="0038282A"/>
    <w:rsid w:val="003832BB"/>
    <w:rsid w:val="00384001"/>
    <w:rsid w:val="003850B5"/>
    <w:rsid w:val="00385FD7"/>
    <w:rsid w:val="0039058D"/>
    <w:rsid w:val="003925B3"/>
    <w:rsid w:val="0039591B"/>
    <w:rsid w:val="0039772E"/>
    <w:rsid w:val="003A1806"/>
    <w:rsid w:val="003A2CA0"/>
    <w:rsid w:val="003A3D52"/>
    <w:rsid w:val="003A4C43"/>
    <w:rsid w:val="003A6313"/>
    <w:rsid w:val="003A640D"/>
    <w:rsid w:val="003A6778"/>
    <w:rsid w:val="003A7AB1"/>
    <w:rsid w:val="003B5A99"/>
    <w:rsid w:val="003B7CF1"/>
    <w:rsid w:val="003C0DC3"/>
    <w:rsid w:val="003C1009"/>
    <w:rsid w:val="003C1DE9"/>
    <w:rsid w:val="003C3C2A"/>
    <w:rsid w:val="003C43DB"/>
    <w:rsid w:val="003C4CF1"/>
    <w:rsid w:val="003C64B1"/>
    <w:rsid w:val="003C7852"/>
    <w:rsid w:val="003D03BA"/>
    <w:rsid w:val="003D04D1"/>
    <w:rsid w:val="003D1540"/>
    <w:rsid w:val="003E22E7"/>
    <w:rsid w:val="003E3EF6"/>
    <w:rsid w:val="003E492A"/>
    <w:rsid w:val="003E4E0C"/>
    <w:rsid w:val="003E5B98"/>
    <w:rsid w:val="003E7AAE"/>
    <w:rsid w:val="003F297F"/>
    <w:rsid w:val="003F4177"/>
    <w:rsid w:val="003F712A"/>
    <w:rsid w:val="003F748D"/>
    <w:rsid w:val="003F7AD3"/>
    <w:rsid w:val="003F7D66"/>
    <w:rsid w:val="004045C8"/>
    <w:rsid w:val="00404AAF"/>
    <w:rsid w:val="00407637"/>
    <w:rsid w:val="00410559"/>
    <w:rsid w:val="004120F0"/>
    <w:rsid w:val="00413071"/>
    <w:rsid w:val="00414463"/>
    <w:rsid w:val="004167F0"/>
    <w:rsid w:val="00417790"/>
    <w:rsid w:val="00422BC8"/>
    <w:rsid w:val="004337DE"/>
    <w:rsid w:val="004345B0"/>
    <w:rsid w:val="004375B9"/>
    <w:rsid w:val="00440426"/>
    <w:rsid w:val="0044177E"/>
    <w:rsid w:val="004433E0"/>
    <w:rsid w:val="00443B31"/>
    <w:rsid w:val="00447232"/>
    <w:rsid w:val="004509B7"/>
    <w:rsid w:val="00453595"/>
    <w:rsid w:val="00453901"/>
    <w:rsid w:val="00453FCC"/>
    <w:rsid w:val="00454237"/>
    <w:rsid w:val="0045439B"/>
    <w:rsid w:val="00454EA8"/>
    <w:rsid w:val="0045652B"/>
    <w:rsid w:val="00456A5B"/>
    <w:rsid w:val="00463303"/>
    <w:rsid w:val="00463AE3"/>
    <w:rsid w:val="004649F5"/>
    <w:rsid w:val="004657FA"/>
    <w:rsid w:val="00471DEA"/>
    <w:rsid w:val="00472FD9"/>
    <w:rsid w:val="0047472D"/>
    <w:rsid w:val="0047657C"/>
    <w:rsid w:val="00480BD3"/>
    <w:rsid w:val="00480FB9"/>
    <w:rsid w:val="0048250A"/>
    <w:rsid w:val="004833C7"/>
    <w:rsid w:val="00483B2C"/>
    <w:rsid w:val="00483EF8"/>
    <w:rsid w:val="00483F64"/>
    <w:rsid w:val="004840AC"/>
    <w:rsid w:val="0048481F"/>
    <w:rsid w:val="00484F3A"/>
    <w:rsid w:val="004851E8"/>
    <w:rsid w:val="004905C6"/>
    <w:rsid w:val="004906B5"/>
    <w:rsid w:val="004910AD"/>
    <w:rsid w:val="00494A70"/>
    <w:rsid w:val="004A1BE7"/>
    <w:rsid w:val="004A3E2F"/>
    <w:rsid w:val="004A4CF6"/>
    <w:rsid w:val="004A4F0C"/>
    <w:rsid w:val="004A5311"/>
    <w:rsid w:val="004A7BBB"/>
    <w:rsid w:val="004A7CCA"/>
    <w:rsid w:val="004B0D78"/>
    <w:rsid w:val="004B0E11"/>
    <w:rsid w:val="004B2794"/>
    <w:rsid w:val="004B2F44"/>
    <w:rsid w:val="004B3638"/>
    <w:rsid w:val="004B5409"/>
    <w:rsid w:val="004B6326"/>
    <w:rsid w:val="004B6E8F"/>
    <w:rsid w:val="004B7095"/>
    <w:rsid w:val="004B7419"/>
    <w:rsid w:val="004C48BB"/>
    <w:rsid w:val="004C5608"/>
    <w:rsid w:val="004C572F"/>
    <w:rsid w:val="004D1C9F"/>
    <w:rsid w:val="004D1D71"/>
    <w:rsid w:val="004E01DE"/>
    <w:rsid w:val="004E042B"/>
    <w:rsid w:val="004E05B9"/>
    <w:rsid w:val="004E1131"/>
    <w:rsid w:val="004E2DE9"/>
    <w:rsid w:val="004E349C"/>
    <w:rsid w:val="004E3D9E"/>
    <w:rsid w:val="004E4841"/>
    <w:rsid w:val="004E5BAD"/>
    <w:rsid w:val="004F1DE7"/>
    <w:rsid w:val="004F4B39"/>
    <w:rsid w:val="004F7140"/>
    <w:rsid w:val="004F7440"/>
    <w:rsid w:val="004F76A9"/>
    <w:rsid w:val="00502BD7"/>
    <w:rsid w:val="00505DFB"/>
    <w:rsid w:val="005073EE"/>
    <w:rsid w:val="00507DF0"/>
    <w:rsid w:val="00510719"/>
    <w:rsid w:val="005123D8"/>
    <w:rsid w:val="005128F6"/>
    <w:rsid w:val="00512973"/>
    <w:rsid w:val="005135C5"/>
    <w:rsid w:val="00514643"/>
    <w:rsid w:val="00515832"/>
    <w:rsid w:val="00515E62"/>
    <w:rsid w:val="005206FE"/>
    <w:rsid w:val="005223C6"/>
    <w:rsid w:val="005237B1"/>
    <w:rsid w:val="00523D96"/>
    <w:rsid w:val="005264CA"/>
    <w:rsid w:val="00530CB9"/>
    <w:rsid w:val="00531BE6"/>
    <w:rsid w:val="005434AD"/>
    <w:rsid w:val="005439F8"/>
    <w:rsid w:val="0054412A"/>
    <w:rsid w:val="00544C4D"/>
    <w:rsid w:val="00547654"/>
    <w:rsid w:val="00551564"/>
    <w:rsid w:val="0055336C"/>
    <w:rsid w:val="00554AAA"/>
    <w:rsid w:val="0055570E"/>
    <w:rsid w:val="005557F3"/>
    <w:rsid w:val="0055616E"/>
    <w:rsid w:val="00556DEC"/>
    <w:rsid w:val="00557304"/>
    <w:rsid w:val="00560946"/>
    <w:rsid w:val="005618B7"/>
    <w:rsid w:val="00561A0E"/>
    <w:rsid w:val="00562CF2"/>
    <w:rsid w:val="005639FB"/>
    <w:rsid w:val="00563F23"/>
    <w:rsid w:val="00566639"/>
    <w:rsid w:val="00567773"/>
    <w:rsid w:val="00570B6C"/>
    <w:rsid w:val="005711E1"/>
    <w:rsid w:val="00576790"/>
    <w:rsid w:val="005769DF"/>
    <w:rsid w:val="00577783"/>
    <w:rsid w:val="005809EC"/>
    <w:rsid w:val="00583351"/>
    <w:rsid w:val="00584DDC"/>
    <w:rsid w:val="0058568C"/>
    <w:rsid w:val="00585814"/>
    <w:rsid w:val="0058669B"/>
    <w:rsid w:val="00591002"/>
    <w:rsid w:val="00591D3E"/>
    <w:rsid w:val="00592D3D"/>
    <w:rsid w:val="005943FF"/>
    <w:rsid w:val="005A1CAB"/>
    <w:rsid w:val="005A537C"/>
    <w:rsid w:val="005A671F"/>
    <w:rsid w:val="005A6A91"/>
    <w:rsid w:val="005A7BC4"/>
    <w:rsid w:val="005B26BC"/>
    <w:rsid w:val="005B28A4"/>
    <w:rsid w:val="005B2CB7"/>
    <w:rsid w:val="005B2EB0"/>
    <w:rsid w:val="005B5A9C"/>
    <w:rsid w:val="005C0738"/>
    <w:rsid w:val="005C4FBC"/>
    <w:rsid w:val="005C5A0D"/>
    <w:rsid w:val="005C5D40"/>
    <w:rsid w:val="005D0F6F"/>
    <w:rsid w:val="005D1D4C"/>
    <w:rsid w:val="005D2042"/>
    <w:rsid w:val="005D2D49"/>
    <w:rsid w:val="005D547C"/>
    <w:rsid w:val="005D6921"/>
    <w:rsid w:val="005E3D01"/>
    <w:rsid w:val="005E5B9B"/>
    <w:rsid w:val="005E5CBE"/>
    <w:rsid w:val="005E5D28"/>
    <w:rsid w:val="005E7F11"/>
    <w:rsid w:val="005F026A"/>
    <w:rsid w:val="005F07F3"/>
    <w:rsid w:val="005F21EC"/>
    <w:rsid w:val="005F474D"/>
    <w:rsid w:val="005F690F"/>
    <w:rsid w:val="005F74AC"/>
    <w:rsid w:val="005F7C52"/>
    <w:rsid w:val="0060054E"/>
    <w:rsid w:val="00601872"/>
    <w:rsid w:val="00602EB7"/>
    <w:rsid w:val="0060487E"/>
    <w:rsid w:val="00607FDE"/>
    <w:rsid w:val="00610253"/>
    <w:rsid w:val="00611FD2"/>
    <w:rsid w:val="006151F7"/>
    <w:rsid w:val="00621804"/>
    <w:rsid w:val="006225E0"/>
    <w:rsid w:val="006231F6"/>
    <w:rsid w:val="00623581"/>
    <w:rsid w:val="00624624"/>
    <w:rsid w:val="00624A74"/>
    <w:rsid w:val="00624F0C"/>
    <w:rsid w:val="006301C2"/>
    <w:rsid w:val="00631A59"/>
    <w:rsid w:val="006323B4"/>
    <w:rsid w:val="00632F4A"/>
    <w:rsid w:val="00635FD2"/>
    <w:rsid w:val="00636384"/>
    <w:rsid w:val="00640D8A"/>
    <w:rsid w:val="00641832"/>
    <w:rsid w:val="006438E3"/>
    <w:rsid w:val="00643E0A"/>
    <w:rsid w:val="00647745"/>
    <w:rsid w:val="00650ED1"/>
    <w:rsid w:val="006516C2"/>
    <w:rsid w:val="00651A7B"/>
    <w:rsid w:val="0065437B"/>
    <w:rsid w:val="006568FA"/>
    <w:rsid w:val="006607DE"/>
    <w:rsid w:val="006609F5"/>
    <w:rsid w:val="00661259"/>
    <w:rsid w:val="00661B90"/>
    <w:rsid w:val="00663E59"/>
    <w:rsid w:val="00665398"/>
    <w:rsid w:val="00665967"/>
    <w:rsid w:val="006726E1"/>
    <w:rsid w:val="0067425E"/>
    <w:rsid w:val="00674B0D"/>
    <w:rsid w:val="00675221"/>
    <w:rsid w:val="00675B74"/>
    <w:rsid w:val="006762C6"/>
    <w:rsid w:val="00676F55"/>
    <w:rsid w:val="0067738B"/>
    <w:rsid w:val="006809CC"/>
    <w:rsid w:val="00680E20"/>
    <w:rsid w:val="00683DFC"/>
    <w:rsid w:val="00685E81"/>
    <w:rsid w:val="0068749D"/>
    <w:rsid w:val="00693D82"/>
    <w:rsid w:val="006962CE"/>
    <w:rsid w:val="006A0166"/>
    <w:rsid w:val="006A045C"/>
    <w:rsid w:val="006A6846"/>
    <w:rsid w:val="006A73DE"/>
    <w:rsid w:val="006B003D"/>
    <w:rsid w:val="006B0501"/>
    <w:rsid w:val="006B21A8"/>
    <w:rsid w:val="006B55B6"/>
    <w:rsid w:val="006B7DC6"/>
    <w:rsid w:val="006C30EB"/>
    <w:rsid w:val="006C3629"/>
    <w:rsid w:val="006C5195"/>
    <w:rsid w:val="006D0318"/>
    <w:rsid w:val="006D34E9"/>
    <w:rsid w:val="006D6AD5"/>
    <w:rsid w:val="006E0F53"/>
    <w:rsid w:val="006E2545"/>
    <w:rsid w:val="006E42B7"/>
    <w:rsid w:val="006E4F34"/>
    <w:rsid w:val="006E5772"/>
    <w:rsid w:val="006E5823"/>
    <w:rsid w:val="006E695E"/>
    <w:rsid w:val="006F1775"/>
    <w:rsid w:val="006F3848"/>
    <w:rsid w:val="006F657C"/>
    <w:rsid w:val="007011D3"/>
    <w:rsid w:val="00702261"/>
    <w:rsid w:val="0070312A"/>
    <w:rsid w:val="007035E2"/>
    <w:rsid w:val="007039CC"/>
    <w:rsid w:val="00705224"/>
    <w:rsid w:val="00707C9B"/>
    <w:rsid w:val="00715A1F"/>
    <w:rsid w:val="00715BF1"/>
    <w:rsid w:val="00723166"/>
    <w:rsid w:val="00725660"/>
    <w:rsid w:val="0072589E"/>
    <w:rsid w:val="00726295"/>
    <w:rsid w:val="007272C5"/>
    <w:rsid w:val="00740343"/>
    <w:rsid w:val="0074061D"/>
    <w:rsid w:val="00741DB0"/>
    <w:rsid w:val="0074401B"/>
    <w:rsid w:val="00745170"/>
    <w:rsid w:val="0074561B"/>
    <w:rsid w:val="00745678"/>
    <w:rsid w:val="00746124"/>
    <w:rsid w:val="007465DB"/>
    <w:rsid w:val="007469C6"/>
    <w:rsid w:val="00746BAA"/>
    <w:rsid w:val="00750E14"/>
    <w:rsid w:val="007538BF"/>
    <w:rsid w:val="00754116"/>
    <w:rsid w:val="0075690D"/>
    <w:rsid w:val="0076304D"/>
    <w:rsid w:val="0076499D"/>
    <w:rsid w:val="007650E3"/>
    <w:rsid w:val="007660D8"/>
    <w:rsid w:val="0076681B"/>
    <w:rsid w:val="00766AD0"/>
    <w:rsid w:val="00772FAB"/>
    <w:rsid w:val="007735A4"/>
    <w:rsid w:val="00774DD7"/>
    <w:rsid w:val="00776950"/>
    <w:rsid w:val="00776971"/>
    <w:rsid w:val="00777367"/>
    <w:rsid w:val="007819C2"/>
    <w:rsid w:val="00782FF9"/>
    <w:rsid w:val="007839BA"/>
    <w:rsid w:val="00783E14"/>
    <w:rsid w:val="0078414B"/>
    <w:rsid w:val="00786F63"/>
    <w:rsid w:val="007871A3"/>
    <w:rsid w:val="007914E9"/>
    <w:rsid w:val="00792BD1"/>
    <w:rsid w:val="007933A7"/>
    <w:rsid w:val="00794B29"/>
    <w:rsid w:val="007A1B13"/>
    <w:rsid w:val="007B0C36"/>
    <w:rsid w:val="007B2726"/>
    <w:rsid w:val="007B3DF6"/>
    <w:rsid w:val="007B5831"/>
    <w:rsid w:val="007B6471"/>
    <w:rsid w:val="007C02EC"/>
    <w:rsid w:val="007C13E3"/>
    <w:rsid w:val="007C6340"/>
    <w:rsid w:val="007C6C3C"/>
    <w:rsid w:val="007C7021"/>
    <w:rsid w:val="007C7C4B"/>
    <w:rsid w:val="007D7DD3"/>
    <w:rsid w:val="007E0EBC"/>
    <w:rsid w:val="007E1E6C"/>
    <w:rsid w:val="007E6796"/>
    <w:rsid w:val="007F0E14"/>
    <w:rsid w:val="007F0E26"/>
    <w:rsid w:val="007F2A51"/>
    <w:rsid w:val="007F5834"/>
    <w:rsid w:val="007F7A28"/>
    <w:rsid w:val="00800013"/>
    <w:rsid w:val="00800663"/>
    <w:rsid w:val="008009C2"/>
    <w:rsid w:val="00803691"/>
    <w:rsid w:val="00803F41"/>
    <w:rsid w:val="0080544E"/>
    <w:rsid w:val="00810ED3"/>
    <w:rsid w:val="00810F19"/>
    <w:rsid w:val="00811259"/>
    <w:rsid w:val="0081208E"/>
    <w:rsid w:val="0081250A"/>
    <w:rsid w:val="00812CAA"/>
    <w:rsid w:val="00813A9D"/>
    <w:rsid w:val="00813BC6"/>
    <w:rsid w:val="00816BA7"/>
    <w:rsid w:val="0082076C"/>
    <w:rsid w:val="0082106F"/>
    <w:rsid w:val="00821A24"/>
    <w:rsid w:val="00822690"/>
    <w:rsid w:val="00822F8C"/>
    <w:rsid w:val="00823F1C"/>
    <w:rsid w:val="008244FF"/>
    <w:rsid w:val="008245A9"/>
    <w:rsid w:val="00825F01"/>
    <w:rsid w:val="008261B0"/>
    <w:rsid w:val="00826B7B"/>
    <w:rsid w:val="00830719"/>
    <w:rsid w:val="008311C0"/>
    <w:rsid w:val="00832B28"/>
    <w:rsid w:val="008338CF"/>
    <w:rsid w:val="00834757"/>
    <w:rsid w:val="008356C5"/>
    <w:rsid w:val="00837061"/>
    <w:rsid w:val="0083766F"/>
    <w:rsid w:val="00837ED7"/>
    <w:rsid w:val="00841819"/>
    <w:rsid w:val="00841AD1"/>
    <w:rsid w:val="00844D72"/>
    <w:rsid w:val="0084604C"/>
    <w:rsid w:val="00846DED"/>
    <w:rsid w:val="00846ED6"/>
    <w:rsid w:val="00846FDA"/>
    <w:rsid w:val="00847338"/>
    <w:rsid w:val="00850771"/>
    <w:rsid w:val="00850912"/>
    <w:rsid w:val="00850CB8"/>
    <w:rsid w:val="00851A01"/>
    <w:rsid w:val="00853525"/>
    <w:rsid w:val="00853F16"/>
    <w:rsid w:val="0086296E"/>
    <w:rsid w:val="0086310E"/>
    <w:rsid w:val="00863D8D"/>
    <w:rsid w:val="00864B17"/>
    <w:rsid w:val="00865CB8"/>
    <w:rsid w:val="008675ED"/>
    <w:rsid w:val="008678BB"/>
    <w:rsid w:val="00870862"/>
    <w:rsid w:val="00870A4A"/>
    <w:rsid w:val="00871466"/>
    <w:rsid w:val="00872996"/>
    <w:rsid w:val="008746D4"/>
    <w:rsid w:val="00880381"/>
    <w:rsid w:val="00880B6B"/>
    <w:rsid w:val="00880E0E"/>
    <w:rsid w:val="00883BB2"/>
    <w:rsid w:val="00884585"/>
    <w:rsid w:val="00884914"/>
    <w:rsid w:val="00885AEA"/>
    <w:rsid w:val="00887C7B"/>
    <w:rsid w:val="00887FBE"/>
    <w:rsid w:val="00892639"/>
    <w:rsid w:val="00892F7C"/>
    <w:rsid w:val="00893EEE"/>
    <w:rsid w:val="008968A5"/>
    <w:rsid w:val="00896AC9"/>
    <w:rsid w:val="00896BEF"/>
    <w:rsid w:val="00897539"/>
    <w:rsid w:val="008A1013"/>
    <w:rsid w:val="008A113C"/>
    <w:rsid w:val="008A138B"/>
    <w:rsid w:val="008A2691"/>
    <w:rsid w:val="008A446C"/>
    <w:rsid w:val="008A6D9B"/>
    <w:rsid w:val="008A7CBB"/>
    <w:rsid w:val="008B0F8A"/>
    <w:rsid w:val="008B1BC2"/>
    <w:rsid w:val="008B7485"/>
    <w:rsid w:val="008C02DE"/>
    <w:rsid w:val="008C1A3A"/>
    <w:rsid w:val="008C3E35"/>
    <w:rsid w:val="008C5684"/>
    <w:rsid w:val="008C68D5"/>
    <w:rsid w:val="008C7B82"/>
    <w:rsid w:val="008D0732"/>
    <w:rsid w:val="008D2533"/>
    <w:rsid w:val="008D3CA0"/>
    <w:rsid w:val="008D3F37"/>
    <w:rsid w:val="008D5A54"/>
    <w:rsid w:val="008D6B57"/>
    <w:rsid w:val="008D6DF7"/>
    <w:rsid w:val="008E00FC"/>
    <w:rsid w:val="008E4F7B"/>
    <w:rsid w:val="008E5CBB"/>
    <w:rsid w:val="008E67DB"/>
    <w:rsid w:val="008E6AD3"/>
    <w:rsid w:val="008E7B25"/>
    <w:rsid w:val="008F1245"/>
    <w:rsid w:val="008F1C85"/>
    <w:rsid w:val="008F2887"/>
    <w:rsid w:val="008F720C"/>
    <w:rsid w:val="00900E8A"/>
    <w:rsid w:val="00903AF5"/>
    <w:rsid w:val="009042F6"/>
    <w:rsid w:val="009045C9"/>
    <w:rsid w:val="00905ACD"/>
    <w:rsid w:val="00906AF5"/>
    <w:rsid w:val="00907DE5"/>
    <w:rsid w:val="00910703"/>
    <w:rsid w:val="00913B0C"/>
    <w:rsid w:val="00916643"/>
    <w:rsid w:val="0091747F"/>
    <w:rsid w:val="00920A91"/>
    <w:rsid w:val="00924248"/>
    <w:rsid w:val="00924C3B"/>
    <w:rsid w:val="00924C67"/>
    <w:rsid w:val="009255D6"/>
    <w:rsid w:val="00925C33"/>
    <w:rsid w:val="0092758D"/>
    <w:rsid w:val="00930BFC"/>
    <w:rsid w:val="009313E1"/>
    <w:rsid w:val="00936E72"/>
    <w:rsid w:val="00937763"/>
    <w:rsid w:val="00940B26"/>
    <w:rsid w:val="00943F6E"/>
    <w:rsid w:val="00944CEB"/>
    <w:rsid w:val="00945739"/>
    <w:rsid w:val="00945CB0"/>
    <w:rsid w:val="009502A1"/>
    <w:rsid w:val="00952AB1"/>
    <w:rsid w:val="00955C3F"/>
    <w:rsid w:val="00955F66"/>
    <w:rsid w:val="00956672"/>
    <w:rsid w:val="00956B13"/>
    <w:rsid w:val="00957BE8"/>
    <w:rsid w:val="00957F73"/>
    <w:rsid w:val="009602A4"/>
    <w:rsid w:val="009603C5"/>
    <w:rsid w:val="009626C9"/>
    <w:rsid w:val="009642CA"/>
    <w:rsid w:val="0096608F"/>
    <w:rsid w:val="0096666D"/>
    <w:rsid w:val="009713F9"/>
    <w:rsid w:val="00974956"/>
    <w:rsid w:val="00975C6A"/>
    <w:rsid w:val="00976E31"/>
    <w:rsid w:val="009779AC"/>
    <w:rsid w:val="00980B4A"/>
    <w:rsid w:val="00981AF8"/>
    <w:rsid w:val="00990884"/>
    <w:rsid w:val="009A0497"/>
    <w:rsid w:val="009A0DFA"/>
    <w:rsid w:val="009A12F0"/>
    <w:rsid w:val="009A3B14"/>
    <w:rsid w:val="009A4311"/>
    <w:rsid w:val="009A48BF"/>
    <w:rsid w:val="009A6127"/>
    <w:rsid w:val="009A6E81"/>
    <w:rsid w:val="009A7595"/>
    <w:rsid w:val="009B125D"/>
    <w:rsid w:val="009B4AA8"/>
    <w:rsid w:val="009C0540"/>
    <w:rsid w:val="009C1153"/>
    <w:rsid w:val="009C2317"/>
    <w:rsid w:val="009C2945"/>
    <w:rsid w:val="009C2DCC"/>
    <w:rsid w:val="009C3D59"/>
    <w:rsid w:val="009C5D22"/>
    <w:rsid w:val="009C6A1B"/>
    <w:rsid w:val="009C72EB"/>
    <w:rsid w:val="009D304A"/>
    <w:rsid w:val="009D33A0"/>
    <w:rsid w:val="009D4CBE"/>
    <w:rsid w:val="009D7664"/>
    <w:rsid w:val="009D7EFB"/>
    <w:rsid w:val="009E2BC5"/>
    <w:rsid w:val="009E4590"/>
    <w:rsid w:val="009E4757"/>
    <w:rsid w:val="009E53C1"/>
    <w:rsid w:val="009E6B44"/>
    <w:rsid w:val="009E7960"/>
    <w:rsid w:val="009F3800"/>
    <w:rsid w:val="009F4F7E"/>
    <w:rsid w:val="009F5325"/>
    <w:rsid w:val="009F580D"/>
    <w:rsid w:val="00A01EE3"/>
    <w:rsid w:val="00A034F6"/>
    <w:rsid w:val="00A05906"/>
    <w:rsid w:val="00A06AA4"/>
    <w:rsid w:val="00A10E9A"/>
    <w:rsid w:val="00A12C55"/>
    <w:rsid w:val="00A13FD8"/>
    <w:rsid w:val="00A1792D"/>
    <w:rsid w:val="00A17CD8"/>
    <w:rsid w:val="00A20BF4"/>
    <w:rsid w:val="00A20E8A"/>
    <w:rsid w:val="00A212A1"/>
    <w:rsid w:val="00A2276D"/>
    <w:rsid w:val="00A23816"/>
    <w:rsid w:val="00A25319"/>
    <w:rsid w:val="00A27DE3"/>
    <w:rsid w:val="00A351BE"/>
    <w:rsid w:val="00A379B9"/>
    <w:rsid w:val="00A41CA8"/>
    <w:rsid w:val="00A42754"/>
    <w:rsid w:val="00A42A68"/>
    <w:rsid w:val="00A4349A"/>
    <w:rsid w:val="00A44538"/>
    <w:rsid w:val="00A453B0"/>
    <w:rsid w:val="00A459FC"/>
    <w:rsid w:val="00A54724"/>
    <w:rsid w:val="00A57DAF"/>
    <w:rsid w:val="00A61B96"/>
    <w:rsid w:val="00A628F5"/>
    <w:rsid w:val="00A64974"/>
    <w:rsid w:val="00A6719C"/>
    <w:rsid w:val="00A67BC2"/>
    <w:rsid w:val="00A70D0B"/>
    <w:rsid w:val="00A71374"/>
    <w:rsid w:val="00A73AFD"/>
    <w:rsid w:val="00A7469E"/>
    <w:rsid w:val="00A76B05"/>
    <w:rsid w:val="00A77063"/>
    <w:rsid w:val="00A77590"/>
    <w:rsid w:val="00A80837"/>
    <w:rsid w:val="00A81C5C"/>
    <w:rsid w:val="00A83BC3"/>
    <w:rsid w:val="00A83D03"/>
    <w:rsid w:val="00A849BF"/>
    <w:rsid w:val="00A85716"/>
    <w:rsid w:val="00A86B11"/>
    <w:rsid w:val="00A90577"/>
    <w:rsid w:val="00A93A6E"/>
    <w:rsid w:val="00A95364"/>
    <w:rsid w:val="00A95648"/>
    <w:rsid w:val="00A9604B"/>
    <w:rsid w:val="00AA16D2"/>
    <w:rsid w:val="00AA4F8C"/>
    <w:rsid w:val="00AA51B5"/>
    <w:rsid w:val="00AA7393"/>
    <w:rsid w:val="00AA78F4"/>
    <w:rsid w:val="00AA7E4F"/>
    <w:rsid w:val="00AB0565"/>
    <w:rsid w:val="00AB2813"/>
    <w:rsid w:val="00AB3DED"/>
    <w:rsid w:val="00AB623B"/>
    <w:rsid w:val="00AC20B2"/>
    <w:rsid w:val="00AC24A3"/>
    <w:rsid w:val="00AC2958"/>
    <w:rsid w:val="00AC4910"/>
    <w:rsid w:val="00AC4A82"/>
    <w:rsid w:val="00AC6527"/>
    <w:rsid w:val="00AC65AA"/>
    <w:rsid w:val="00AC6F41"/>
    <w:rsid w:val="00AC7B15"/>
    <w:rsid w:val="00AD1F75"/>
    <w:rsid w:val="00AD3E82"/>
    <w:rsid w:val="00AD405A"/>
    <w:rsid w:val="00AD5361"/>
    <w:rsid w:val="00AD6F03"/>
    <w:rsid w:val="00AE217F"/>
    <w:rsid w:val="00AE6684"/>
    <w:rsid w:val="00AE727D"/>
    <w:rsid w:val="00AE77E2"/>
    <w:rsid w:val="00AF2212"/>
    <w:rsid w:val="00AF2C99"/>
    <w:rsid w:val="00AF598C"/>
    <w:rsid w:val="00AF65A3"/>
    <w:rsid w:val="00B00585"/>
    <w:rsid w:val="00B00DFD"/>
    <w:rsid w:val="00B0401A"/>
    <w:rsid w:val="00B04F01"/>
    <w:rsid w:val="00B05814"/>
    <w:rsid w:val="00B0601D"/>
    <w:rsid w:val="00B11261"/>
    <w:rsid w:val="00B12A1D"/>
    <w:rsid w:val="00B12D79"/>
    <w:rsid w:val="00B13CB4"/>
    <w:rsid w:val="00B162DB"/>
    <w:rsid w:val="00B22C6F"/>
    <w:rsid w:val="00B240D7"/>
    <w:rsid w:val="00B26184"/>
    <w:rsid w:val="00B300AA"/>
    <w:rsid w:val="00B312C5"/>
    <w:rsid w:val="00B31B7F"/>
    <w:rsid w:val="00B320E1"/>
    <w:rsid w:val="00B3277B"/>
    <w:rsid w:val="00B3314F"/>
    <w:rsid w:val="00B3446B"/>
    <w:rsid w:val="00B41E56"/>
    <w:rsid w:val="00B46A02"/>
    <w:rsid w:val="00B47F25"/>
    <w:rsid w:val="00B50B0D"/>
    <w:rsid w:val="00B51E39"/>
    <w:rsid w:val="00B549A1"/>
    <w:rsid w:val="00B551E4"/>
    <w:rsid w:val="00B601F4"/>
    <w:rsid w:val="00B60480"/>
    <w:rsid w:val="00B628C0"/>
    <w:rsid w:val="00B649BA"/>
    <w:rsid w:val="00B677B9"/>
    <w:rsid w:val="00B707C0"/>
    <w:rsid w:val="00B71B3D"/>
    <w:rsid w:val="00B72D49"/>
    <w:rsid w:val="00B74961"/>
    <w:rsid w:val="00B75BEF"/>
    <w:rsid w:val="00B76933"/>
    <w:rsid w:val="00B8107C"/>
    <w:rsid w:val="00B82458"/>
    <w:rsid w:val="00B829A3"/>
    <w:rsid w:val="00B82D2D"/>
    <w:rsid w:val="00B832B6"/>
    <w:rsid w:val="00B8582D"/>
    <w:rsid w:val="00B86723"/>
    <w:rsid w:val="00B86850"/>
    <w:rsid w:val="00B93BAA"/>
    <w:rsid w:val="00B95AF2"/>
    <w:rsid w:val="00B9617B"/>
    <w:rsid w:val="00B9763F"/>
    <w:rsid w:val="00BA0371"/>
    <w:rsid w:val="00BA1690"/>
    <w:rsid w:val="00BA2486"/>
    <w:rsid w:val="00BA270A"/>
    <w:rsid w:val="00BA4954"/>
    <w:rsid w:val="00BA4B3D"/>
    <w:rsid w:val="00BA50C2"/>
    <w:rsid w:val="00BA699A"/>
    <w:rsid w:val="00BB0CA3"/>
    <w:rsid w:val="00BB1A90"/>
    <w:rsid w:val="00BB66FB"/>
    <w:rsid w:val="00BB7FAF"/>
    <w:rsid w:val="00BC09E2"/>
    <w:rsid w:val="00BC306C"/>
    <w:rsid w:val="00BC3529"/>
    <w:rsid w:val="00BC399A"/>
    <w:rsid w:val="00BD1C1E"/>
    <w:rsid w:val="00BD3C55"/>
    <w:rsid w:val="00BE09AF"/>
    <w:rsid w:val="00BE3185"/>
    <w:rsid w:val="00BE5268"/>
    <w:rsid w:val="00BE6272"/>
    <w:rsid w:val="00BF02E3"/>
    <w:rsid w:val="00BF0592"/>
    <w:rsid w:val="00BF32FC"/>
    <w:rsid w:val="00BF509D"/>
    <w:rsid w:val="00BF50C9"/>
    <w:rsid w:val="00BF50CA"/>
    <w:rsid w:val="00C0334C"/>
    <w:rsid w:val="00C056DC"/>
    <w:rsid w:val="00C05A4A"/>
    <w:rsid w:val="00C11E4E"/>
    <w:rsid w:val="00C122C9"/>
    <w:rsid w:val="00C13D7B"/>
    <w:rsid w:val="00C200CB"/>
    <w:rsid w:val="00C22D01"/>
    <w:rsid w:val="00C24D99"/>
    <w:rsid w:val="00C317C1"/>
    <w:rsid w:val="00C32EDD"/>
    <w:rsid w:val="00C330AB"/>
    <w:rsid w:val="00C33345"/>
    <w:rsid w:val="00C34B41"/>
    <w:rsid w:val="00C411C9"/>
    <w:rsid w:val="00C41D8E"/>
    <w:rsid w:val="00C42C96"/>
    <w:rsid w:val="00C47606"/>
    <w:rsid w:val="00C477F4"/>
    <w:rsid w:val="00C518A4"/>
    <w:rsid w:val="00C5207B"/>
    <w:rsid w:val="00C522B8"/>
    <w:rsid w:val="00C53AF1"/>
    <w:rsid w:val="00C55DD7"/>
    <w:rsid w:val="00C56150"/>
    <w:rsid w:val="00C572BB"/>
    <w:rsid w:val="00C6146D"/>
    <w:rsid w:val="00C62298"/>
    <w:rsid w:val="00C67960"/>
    <w:rsid w:val="00C70430"/>
    <w:rsid w:val="00C71690"/>
    <w:rsid w:val="00C7222A"/>
    <w:rsid w:val="00C738AE"/>
    <w:rsid w:val="00C7442D"/>
    <w:rsid w:val="00C7756D"/>
    <w:rsid w:val="00C77639"/>
    <w:rsid w:val="00C77BEE"/>
    <w:rsid w:val="00C83C9A"/>
    <w:rsid w:val="00C8537A"/>
    <w:rsid w:val="00C94043"/>
    <w:rsid w:val="00C94C02"/>
    <w:rsid w:val="00CA157C"/>
    <w:rsid w:val="00CA312B"/>
    <w:rsid w:val="00CA5727"/>
    <w:rsid w:val="00CA6995"/>
    <w:rsid w:val="00CB1572"/>
    <w:rsid w:val="00CB26E0"/>
    <w:rsid w:val="00CB2ABD"/>
    <w:rsid w:val="00CB500F"/>
    <w:rsid w:val="00CB52E4"/>
    <w:rsid w:val="00CB543C"/>
    <w:rsid w:val="00CC0B7F"/>
    <w:rsid w:val="00CC1132"/>
    <w:rsid w:val="00CC6C27"/>
    <w:rsid w:val="00CC7EF4"/>
    <w:rsid w:val="00CD1044"/>
    <w:rsid w:val="00CD4795"/>
    <w:rsid w:val="00CD58AE"/>
    <w:rsid w:val="00CD61AF"/>
    <w:rsid w:val="00CE5538"/>
    <w:rsid w:val="00CE7DE8"/>
    <w:rsid w:val="00CF1043"/>
    <w:rsid w:val="00CF108B"/>
    <w:rsid w:val="00CF12F8"/>
    <w:rsid w:val="00CF49AB"/>
    <w:rsid w:val="00CF4DA2"/>
    <w:rsid w:val="00CF523D"/>
    <w:rsid w:val="00D00FD9"/>
    <w:rsid w:val="00D0431C"/>
    <w:rsid w:val="00D04EFF"/>
    <w:rsid w:val="00D05E96"/>
    <w:rsid w:val="00D05FDA"/>
    <w:rsid w:val="00D07D69"/>
    <w:rsid w:val="00D1354D"/>
    <w:rsid w:val="00D137D1"/>
    <w:rsid w:val="00D147EA"/>
    <w:rsid w:val="00D157E9"/>
    <w:rsid w:val="00D15F9B"/>
    <w:rsid w:val="00D16489"/>
    <w:rsid w:val="00D204C8"/>
    <w:rsid w:val="00D206E1"/>
    <w:rsid w:val="00D21F92"/>
    <w:rsid w:val="00D24314"/>
    <w:rsid w:val="00D24AE3"/>
    <w:rsid w:val="00D2570A"/>
    <w:rsid w:val="00D2580C"/>
    <w:rsid w:val="00D25D8D"/>
    <w:rsid w:val="00D3211F"/>
    <w:rsid w:val="00D34973"/>
    <w:rsid w:val="00D354A2"/>
    <w:rsid w:val="00D4121F"/>
    <w:rsid w:val="00D41837"/>
    <w:rsid w:val="00D4274B"/>
    <w:rsid w:val="00D43D9D"/>
    <w:rsid w:val="00D44B23"/>
    <w:rsid w:val="00D4531A"/>
    <w:rsid w:val="00D4551B"/>
    <w:rsid w:val="00D46B3D"/>
    <w:rsid w:val="00D479D1"/>
    <w:rsid w:val="00D50F93"/>
    <w:rsid w:val="00D518EF"/>
    <w:rsid w:val="00D534CD"/>
    <w:rsid w:val="00D53D52"/>
    <w:rsid w:val="00D55C7F"/>
    <w:rsid w:val="00D57240"/>
    <w:rsid w:val="00D6218C"/>
    <w:rsid w:val="00D62D60"/>
    <w:rsid w:val="00D63C95"/>
    <w:rsid w:val="00D64B7B"/>
    <w:rsid w:val="00D666DA"/>
    <w:rsid w:val="00D718DA"/>
    <w:rsid w:val="00D758AA"/>
    <w:rsid w:val="00D75A6A"/>
    <w:rsid w:val="00D77D5E"/>
    <w:rsid w:val="00D8077F"/>
    <w:rsid w:val="00D80F06"/>
    <w:rsid w:val="00D87510"/>
    <w:rsid w:val="00D95D9B"/>
    <w:rsid w:val="00D95FE5"/>
    <w:rsid w:val="00D970CF"/>
    <w:rsid w:val="00D97FE0"/>
    <w:rsid w:val="00DA0312"/>
    <w:rsid w:val="00DA3B73"/>
    <w:rsid w:val="00DA3FF2"/>
    <w:rsid w:val="00DA4391"/>
    <w:rsid w:val="00DA489D"/>
    <w:rsid w:val="00DA6EFB"/>
    <w:rsid w:val="00DA704A"/>
    <w:rsid w:val="00DB51EF"/>
    <w:rsid w:val="00DB5F26"/>
    <w:rsid w:val="00DC149F"/>
    <w:rsid w:val="00DC1822"/>
    <w:rsid w:val="00DC2051"/>
    <w:rsid w:val="00DC2666"/>
    <w:rsid w:val="00DC5275"/>
    <w:rsid w:val="00DD328A"/>
    <w:rsid w:val="00DD38C8"/>
    <w:rsid w:val="00DD3C2F"/>
    <w:rsid w:val="00DD4D8B"/>
    <w:rsid w:val="00DD77EA"/>
    <w:rsid w:val="00DD7C98"/>
    <w:rsid w:val="00DE0662"/>
    <w:rsid w:val="00DE1E19"/>
    <w:rsid w:val="00DE419D"/>
    <w:rsid w:val="00DE5700"/>
    <w:rsid w:val="00DE652F"/>
    <w:rsid w:val="00DE6A77"/>
    <w:rsid w:val="00DE7062"/>
    <w:rsid w:val="00DE7254"/>
    <w:rsid w:val="00DE7E0B"/>
    <w:rsid w:val="00DF00E7"/>
    <w:rsid w:val="00DF1829"/>
    <w:rsid w:val="00DF3AD8"/>
    <w:rsid w:val="00DF5A49"/>
    <w:rsid w:val="00E03247"/>
    <w:rsid w:val="00E04A0D"/>
    <w:rsid w:val="00E05BB9"/>
    <w:rsid w:val="00E066BB"/>
    <w:rsid w:val="00E069C8"/>
    <w:rsid w:val="00E149C7"/>
    <w:rsid w:val="00E153C2"/>
    <w:rsid w:val="00E1668C"/>
    <w:rsid w:val="00E171D3"/>
    <w:rsid w:val="00E20399"/>
    <w:rsid w:val="00E22987"/>
    <w:rsid w:val="00E233B5"/>
    <w:rsid w:val="00E242A3"/>
    <w:rsid w:val="00E242F2"/>
    <w:rsid w:val="00E2576C"/>
    <w:rsid w:val="00E25EB1"/>
    <w:rsid w:val="00E275AC"/>
    <w:rsid w:val="00E30393"/>
    <w:rsid w:val="00E304A9"/>
    <w:rsid w:val="00E3534E"/>
    <w:rsid w:val="00E357AD"/>
    <w:rsid w:val="00E362F2"/>
    <w:rsid w:val="00E43944"/>
    <w:rsid w:val="00E4436C"/>
    <w:rsid w:val="00E460B6"/>
    <w:rsid w:val="00E50587"/>
    <w:rsid w:val="00E61F3E"/>
    <w:rsid w:val="00E62CFE"/>
    <w:rsid w:val="00E63FFD"/>
    <w:rsid w:val="00E663D1"/>
    <w:rsid w:val="00E70F74"/>
    <w:rsid w:val="00E7131B"/>
    <w:rsid w:val="00E82052"/>
    <w:rsid w:val="00E85685"/>
    <w:rsid w:val="00E86111"/>
    <w:rsid w:val="00E863DA"/>
    <w:rsid w:val="00E8763B"/>
    <w:rsid w:val="00E87A4A"/>
    <w:rsid w:val="00E93CD2"/>
    <w:rsid w:val="00E94D73"/>
    <w:rsid w:val="00E95AD7"/>
    <w:rsid w:val="00E9754F"/>
    <w:rsid w:val="00EA07C2"/>
    <w:rsid w:val="00EA0EB7"/>
    <w:rsid w:val="00EA1B4F"/>
    <w:rsid w:val="00EA1FF3"/>
    <w:rsid w:val="00EA55DA"/>
    <w:rsid w:val="00EA5A7C"/>
    <w:rsid w:val="00EB2EF9"/>
    <w:rsid w:val="00EB34C0"/>
    <w:rsid w:val="00EC13A4"/>
    <w:rsid w:val="00EC190F"/>
    <w:rsid w:val="00EC1BAF"/>
    <w:rsid w:val="00ED5A06"/>
    <w:rsid w:val="00EE00C0"/>
    <w:rsid w:val="00EE59FB"/>
    <w:rsid w:val="00EE773E"/>
    <w:rsid w:val="00EF01A6"/>
    <w:rsid w:val="00EF03E4"/>
    <w:rsid w:val="00EF0EAD"/>
    <w:rsid w:val="00EF1781"/>
    <w:rsid w:val="00EF6360"/>
    <w:rsid w:val="00F0399D"/>
    <w:rsid w:val="00F05F3B"/>
    <w:rsid w:val="00F12532"/>
    <w:rsid w:val="00F131CC"/>
    <w:rsid w:val="00F134BF"/>
    <w:rsid w:val="00F13F00"/>
    <w:rsid w:val="00F1451A"/>
    <w:rsid w:val="00F16CCD"/>
    <w:rsid w:val="00F1751B"/>
    <w:rsid w:val="00F20B1F"/>
    <w:rsid w:val="00F218F7"/>
    <w:rsid w:val="00F23706"/>
    <w:rsid w:val="00F23AF3"/>
    <w:rsid w:val="00F23D96"/>
    <w:rsid w:val="00F257CF"/>
    <w:rsid w:val="00F26A00"/>
    <w:rsid w:val="00F311C2"/>
    <w:rsid w:val="00F34228"/>
    <w:rsid w:val="00F3562B"/>
    <w:rsid w:val="00F3627C"/>
    <w:rsid w:val="00F3796B"/>
    <w:rsid w:val="00F4256D"/>
    <w:rsid w:val="00F42A2E"/>
    <w:rsid w:val="00F454C1"/>
    <w:rsid w:val="00F466E8"/>
    <w:rsid w:val="00F46CF2"/>
    <w:rsid w:val="00F47820"/>
    <w:rsid w:val="00F5040F"/>
    <w:rsid w:val="00F549B3"/>
    <w:rsid w:val="00F55D6F"/>
    <w:rsid w:val="00F55E38"/>
    <w:rsid w:val="00F571BD"/>
    <w:rsid w:val="00F61434"/>
    <w:rsid w:val="00F62243"/>
    <w:rsid w:val="00F63303"/>
    <w:rsid w:val="00F63754"/>
    <w:rsid w:val="00F65161"/>
    <w:rsid w:val="00F66C1F"/>
    <w:rsid w:val="00F73026"/>
    <w:rsid w:val="00F73226"/>
    <w:rsid w:val="00F7597A"/>
    <w:rsid w:val="00F76992"/>
    <w:rsid w:val="00F76D7B"/>
    <w:rsid w:val="00F806F4"/>
    <w:rsid w:val="00F82EBC"/>
    <w:rsid w:val="00F85C9D"/>
    <w:rsid w:val="00F8631D"/>
    <w:rsid w:val="00F8767E"/>
    <w:rsid w:val="00F87CDC"/>
    <w:rsid w:val="00F91229"/>
    <w:rsid w:val="00F919D6"/>
    <w:rsid w:val="00F93FAD"/>
    <w:rsid w:val="00F9533A"/>
    <w:rsid w:val="00FA64CE"/>
    <w:rsid w:val="00FB00D4"/>
    <w:rsid w:val="00FB0DA6"/>
    <w:rsid w:val="00FB3BA7"/>
    <w:rsid w:val="00FB5119"/>
    <w:rsid w:val="00FB77F0"/>
    <w:rsid w:val="00FC25FA"/>
    <w:rsid w:val="00FC30CB"/>
    <w:rsid w:val="00FC4660"/>
    <w:rsid w:val="00FC5565"/>
    <w:rsid w:val="00FC5FC9"/>
    <w:rsid w:val="00FC6F67"/>
    <w:rsid w:val="00FC7A78"/>
    <w:rsid w:val="00FD711D"/>
    <w:rsid w:val="00FE08B0"/>
    <w:rsid w:val="00FE1339"/>
    <w:rsid w:val="00FE1920"/>
    <w:rsid w:val="00FE62B4"/>
    <w:rsid w:val="00FF042D"/>
    <w:rsid w:val="00FF3CAC"/>
    <w:rsid w:val="00FF4F4E"/>
    <w:rsid w:val="00FF7570"/>
    <w:rsid w:val="00FF7758"/>
  </w:rsids>
  <m:mathPr>
    <m:mathFont m:val="inheri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4"/>
    <w:rPr>
      <w:rFonts w:eastAsia="ＭＳ 明朝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133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834"/>
    <w:pPr>
      <w:tabs>
        <w:tab w:val="center" w:pos="4513"/>
        <w:tab w:val="right" w:pos="9026"/>
      </w:tabs>
    </w:pPr>
    <w:rPr>
      <w:rFonts w:eastAsia="Calibr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F5834"/>
  </w:style>
  <w:style w:type="paragraph" w:styleId="Footer">
    <w:name w:val="footer"/>
    <w:basedOn w:val="Normal"/>
    <w:link w:val="FooterChar"/>
    <w:uiPriority w:val="99"/>
    <w:unhideWhenUsed/>
    <w:rsid w:val="007F5834"/>
    <w:pPr>
      <w:tabs>
        <w:tab w:val="center" w:pos="4513"/>
        <w:tab w:val="right" w:pos="9026"/>
      </w:tabs>
    </w:pPr>
    <w:rPr>
      <w:rFonts w:eastAsia="Calibr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7F5834"/>
  </w:style>
  <w:style w:type="paragraph" w:customStyle="1" w:styleId="Body">
    <w:name w:val="Body"/>
    <w:basedOn w:val="Normal"/>
    <w:uiPriority w:val="99"/>
    <w:rsid w:val="007F5834"/>
    <w:pPr>
      <w:widowControl w:val="0"/>
      <w:autoSpaceDE w:val="0"/>
      <w:autoSpaceDN w:val="0"/>
      <w:adjustRightInd w:val="0"/>
      <w:spacing w:after="170" w:line="288" w:lineRule="auto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Heading">
    <w:name w:val="Heading"/>
    <w:basedOn w:val="Normal"/>
    <w:uiPriority w:val="99"/>
    <w:rsid w:val="007F5834"/>
    <w:pPr>
      <w:widowControl w:val="0"/>
      <w:autoSpaceDE w:val="0"/>
      <w:autoSpaceDN w:val="0"/>
      <w:adjustRightInd w:val="0"/>
      <w:spacing w:after="170" w:line="408" w:lineRule="atLeast"/>
      <w:textAlignment w:val="center"/>
    </w:pPr>
    <w:rPr>
      <w:rFonts w:ascii="ProximaNovaCond-Regular" w:hAnsi="ProximaNovaCond-Regular" w:cs="ProximaNovaCond-Regular"/>
      <w:color w:val="EF7C00"/>
      <w:sz w:val="44"/>
      <w:szCs w:val="44"/>
      <w:lang w:val="en-GB"/>
    </w:rPr>
  </w:style>
  <w:style w:type="character" w:styleId="Hyperlink">
    <w:name w:val="Hyperlink"/>
    <w:uiPriority w:val="99"/>
    <w:unhideWhenUsed/>
    <w:rsid w:val="00794B2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50C2"/>
    <w:rPr>
      <w:rFonts w:ascii="Lucida Grande" w:eastAsia="ＭＳ 明朝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A06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83B5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D1D4C"/>
    <w:rPr>
      <w:rFonts w:eastAsia="ＭＳ 明朝"/>
      <w:lang w:val="en-US"/>
    </w:rPr>
  </w:style>
  <w:style w:type="paragraph" w:styleId="ListParagraph">
    <w:name w:val="List Paragraph"/>
    <w:basedOn w:val="Normal"/>
    <w:uiPriority w:val="34"/>
    <w:qFormat/>
    <w:rsid w:val="009A0497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0F133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834"/>
    <w:rPr>
      <w:rFonts w:eastAsia="ＭＳ 明朝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133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834"/>
    <w:pPr>
      <w:tabs>
        <w:tab w:val="center" w:pos="4513"/>
        <w:tab w:val="right" w:pos="9026"/>
      </w:tabs>
    </w:pPr>
    <w:rPr>
      <w:rFonts w:eastAsia="Calibri"/>
      <w:sz w:val="22"/>
      <w:szCs w:val="2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F5834"/>
  </w:style>
  <w:style w:type="paragraph" w:styleId="Footer">
    <w:name w:val="footer"/>
    <w:basedOn w:val="Normal"/>
    <w:link w:val="FooterChar"/>
    <w:uiPriority w:val="99"/>
    <w:unhideWhenUsed/>
    <w:rsid w:val="007F5834"/>
    <w:pPr>
      <w:tabs>
        <w:tab w:val="center" w:pos="4513"/>
        <w:tab w:val="right" w:pos="9026"/>
      </w:tabs>
    </w:pPr>
    <w:rPr>
      <w:rFonts w:eastAsia="Calibri"/>
      <w:sz w:val="22"/>
      <w:szCs w:val="22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7F5834"/>
  </w:style>
  <w:style w:type="paragraph" w:customStyle="1" w:styleId="Body">
    <w:name w:val="Body"/>
    <w:basedOn w:val="Normal"/>
    <w:uiPriority w:val="99"/>
    <w:rsid w:val="007F5834"/>
    <w:pPr>
      <w:widowControl w:val="0"/>
      <w:autoSpaceDE w:val="0"/>
      <w:autoSpaceDN w:val="0"/>
      <w:adjustRightInd w:val="0"/>
      <w:spacing w:after="170" w:line="288" w:lineRule="auto"/>
      <w:textAlignment w:val="center"/>
    </w:pPr>
    <w:rPr>
      <w:rFonts w:ascii="ArialMT" w:hAnsi="ArialMT" w:cs="ArialMT"/>
      <w:color w:val="000000"/>
      <w:sz w:val="20"/>
      <w:szCs w:val="20"/>
      <w:lang w:val="en-GB"/>
    </w:rPr>
  </w:style>
  <w:style w:type="paragraph" w:customStyle="1" w:styleId="Heading">
    <w:name w:val="Heading"/>
    <w:basedOn w:val="Normal"/>
    <w:uiPriority w:val="99"/>
    <w:rsid w:val="007F5834"/>
    <w:pPr>
      <w:widowControl w:val="0"/>
      <w:autoSpaceDE w:val="0"/>
      <w:autoSpaceDN w:val="0"/>
      <w:adjustRightInd w:val="0"/>
      <w:spacing w:after="170" w:line="408" w:lineRule="atLeast"/>
      <w:textAlignment w:val="center"/>
    </w:pPr>
    <w:rPr>
      <w:rFonts w:ascii="ProximaNovaCond-Regular" w:hAnsi="ProximaNovaCond-Regular" w:cs="ProximaNovaCond-Regular"/>
      <w:color w:val="EF7C00"/>
      <w:sz w:val="44"/>
      <w:szCs w:val="44"/>
      <w:lang w:val="en-GB"/>
    </w:rPr>
  </w:style>
  <w:style w:type="character" w:styleId="Hyperlink">
    <w:name w:val="Hyperlink"/>
    <w:uiPriority w:val="99"/>
    <w:unhideWhenUsed/>
    <w:rsid w:val="00794B29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A50C2"/>
    <w:rPr>
      <w:rFonts w:ascii="Lucida Grande" w:eastAsia="ＭＳ 明朝" w:hAnsi="Lucida Grande" w:cs="Lucida Grande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A06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83B51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5D1D4C"/>
    <w:rPr>
      <w:rFonts w:eastAsia="ＭＳ 明朝"/>
      <w:lang w:val="en-US"/>
    </w:rPr>
  </w:style>
  <w:style w:type="paragraph" w:styleId="ListParagraph">
    <w:name w:val="List Paragraph"/>
    <w:basedOn w:val="Normal"/>
    <w:uiPriority w:val="34"/>
    <w:qFormat/>
    <w:rsid w:val="009A0497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0F1334"/>
    <w:rPr>
      <w:rFonts w:asciiTheme="majorHAnsi" w:eastAsiaTheme="majorEastAsia" w:hAnsiTheme="majorHAnsi" w:cstheme="majorBidi"/>
      <w:i/>
      <w:iCs/>
      <w:color w:val="243F60" w:themeColor="accent1" w:themeShade="7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37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7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6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4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6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7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0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7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3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4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70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43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7592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32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33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000858">
                                  <w:marLeft w:val="210"/>
                                  <w:marRight w:val="210"/>
                                  <w:marTop w:val="0"/>
                                  <w:marBottom w:val="15"/>
                                  <w:divBdr>
                                    <w:top w:val="single" w:sz="12" w:space="2" w:color="222222"/>
                                    <w:left w:val="single" w:sz="12" w:space="2" w:color="222222"/>
                                    <w:bottom w:val="single" w:sz="12" w:space="2" w:color="222222"/>
                                    <w:right w:val="single" w:sz="12" w:space="2" w:color="222222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8697541">
                  <w:marLeft w:val="-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4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7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3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9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2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2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95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stockbridge:Library:Caches:TemporaryItems:Outlook%20Temp:TLR_FACTSHEET[1]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02498-C42C-7B4C-A0F5-2BDD5E5A7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TLR_FACTSHEET[1].dotm</Template>
  <TotalTime>0</TotalTime>
  <Pages>1</Pages>
  <Words>91</Words>
  <Characters>524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Network Ten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</dc:creator>
  <cp:keywords/>
  <dc:description/>
  <cp:lastModifiedBy>Miia Puurtinen</cp:lastModifiedBy>
  <cp:revision>2</cp:revision>
  <cp:lastPrinted>2019-03-12T01:01:00Z</cp:lastPrinted>
  <dcterms:created xsi:type="dcterms:W3CDTF">2019-05-17T02:56:00Z</dcterms:created>
  <dcterms:modified xsi:type="dcterms:W3CDTF">2019-05-17T02:56:00Z</dcterms:modified>
</cp:coreProperties>
</file>